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042A" w14:textId="6A6CD0F5" w:rsidR="00571ABD" w:rsidRPr="003245D7" w:rsidRDefault="00DF0212" w:rsidP="003245D7">
      <w:pPr>
        <w:pStyle w:val="Companyname"/>
        <w:rPr>
          <w:rFonts w:ascii="IBM Plex Sans Text" w:hAnsi="IBM Plex Sans Text"/>
          <w:sz w:val="32"/>
          <w:szCs w:val="32"/>
        </w:rPr>
      </w:pPr>
      <w:r>
        <w:rPr>
          <w:rFonts w:ascii="IBM Plex Sans Text" w:hAnsi="IBM Plex Sans Text"/>
          <w:sz w:val="32"/>
          <w:szCs w:val="32"/>
        </w:rPr>
        <w:t>Insubo</w:t>
      </w:r>
      <w:r w:rsidR="00AC71F8">
        <w:rPr>
          <w:rFonts w:ascii="IBM Plex Sans Text" w:hAnsi="IBM Plex Sans Text"/>
          <w:sz w:val="32"/>
          <w:szCs w:val="32"/>
        </w:rPr>
        <w:t>rdination</w:t>
      </w:r>
      <w:r w:rsidR="001B40E2" w:rsidRPr="003245D7">
        <w:rPr>
          <w:rFonts w:ascii="IBM Plex Sans Text" w:hAnsi="IBM Plex Sans Text"/>
          <w:sz w:val="32"/>
          <w:szCs w:val="32"/>
        </w:rPr>
        <w:t xml:space="preserve"> Write</w:t>
      </w:r>
      <w:r w:rsidR="00AC71F8">
        <w:rPr>
          <w:rFonts w:ascii="IBM Plex Sans Text" w:hAnsi="IBM Plex Sans Text"/>
          <w:sz w:val="32"/>
          <w:szCs w:val="32"/>
        </w:rPr>
        <w:t xml:space="preserve"> </w:t>
      </w:r>
      <w:r w:rsidR="001B40E2" w:rsidRPr="003245D7">
        <w:rPr>
          <w:rFonts w:ascii="IBM Plex Sans Text" w:hAnsi="IBM Plex Sans Text"/>
          <w:sz w:val="32"/>
          <w:szCs w:val="32"/>
        </w:rPr>
        <w:t>Up Template</w:t>
      </w:r>
    </w:p>
    <w:p w14:paraId="7ED7786D" w14:textId="77777777" w:rsidR="00571ABD" w:rsidRPr="00FD652D" w:rsidRDefault="002A4C73" w:rsidP="002A4C73">
      <w:pPr>
        <w:pStyle w:val="Heading2"/>
        <w:shd w:val="clear" w:color="auto" w:fill="D0F5FF"/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Employee Informatio</w:t>
      </w:r>
      <w:r w:rsidR="00FD652D">
        <w:rPr>
          <w:rFonts w:ascii="IBM Plex Sans Text" w:hAnsi="IBM Plex Sans Text"/>
        </w:rPr>
        <w:t>n</w:t>
      </w:r>
    </w:p>
    <w:tbl>
      <w:tblPr>
        <w:tblW w:w="5000" w:type="pct"/>
        <w:tblLayout w:type="fixed"/>
        <w:tblLook w:val="06A0" w:firstRow="1" w:lastRow="0" w:firstColumn="1" w:lastColumn="0" w:noHBand="1" w:noVBand="1"/>
        <w:tblDescription w:val="Contact information table"/>
      </w:tblPr>
      <w:tblGrid>
        <w:gridCol w:w="2268"/>
        <w:gridCol w:w="2965"/>
        <w:gridCol w:w="2138"/>
        <w:gridCol w:w="3095"/>
      </w:tblGrid>
      <w:tr w:rsidR="00571ABD" w:rsidRPr="00FD652D" w14:paraId="3FD57A2A" w14:textId="77777777" w:rsidTr="00E16AD5">
        <w:sdt>
          <w:sdtPr>
            <w:rPr>
              <w:rFonts w:ascii="IBM Plex Sans Text" w:hAnsi="IBM Plex Sans Text"/>
            </w:rPr>
            <w:alias w:val="Employee name:"/>
            <w:tag w:val="Employee name:"/>
            <w:id w:val="-582676545"/>
            <w:placeholder>
              <w:docPart w:val="52E10FF2979A5B4092612F9D0254ABF0"/>
            </w:placeholder>
            <w:temporary/>
            <w:showingPlcHdr/>
            <w15:appearance w15:val="hidden"/>
          </w:sdtPr>
          <w:sdtContent>
            <w:tc>
              <w:tcPr>
                <w:tcW w:w="2268" w:type="dxa"/>
              </w:tcPr>
              <w:p w14:paraId="2B33DE24" w14:textId="77777777" w:rsidR="00571ABD" w:rsidRPr="00FD652D" w:rsidRDefault="004A4768" w:rsidP="004A4768">
                <w:pPr>
                  <w:pStyle w:val="Heading3"/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Employee name</w:t>
                </w:r>
              </w:p>
            </w:tc>
          </w:sdtContent>
        </w:sdt>
        <w:tc>
          <w:tcPr>
            <w:tcW w:w="2965" w:type="dxa"/>
          </w:tcPr>
          <w:p w14:paraId="7FDDDE52" w14:textId="77777777" w:rsidR="00571ABD" w:rsidRPr="00FD652D" w:rsidRDefault="00E734AC" w:rsidP="004A4768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</w:t>
            </w:r>
            <w:sdt>
              <w:sdtPr>
                <w:rPr>
                  <w:rFonts w:ascii="IBM Plex Sans Text" w:hAnsi="IBM Plex Sans Text"/>
                </w:rPr>
                <w:alias w:val="Enter employee name:"/>
                <w:tag w:val="Enter employee name:"/>
                <w:id w:val="-552544289"/>
                <w:placeholder>
                  <w:docPart w:val="9E39F8BD11CCE44583B1FEE14EC758B0"/>
                </w:placeholder>
                <w:temporary/>
                <w:showingPlcHdr/>
                <w15:appearance w15:val="hidden"/>
              </w:sdtPr>
              <w:sdtContent>
                <w:r w:rsidR="004A4768" w:rsidRPr="00FD652D">
                  <w:rPr>
                    <w:rFonts w:ascii="IBM Plex Sans Text" w:hAnsi="IBM Plex Sans Text"/>
                    <w:lang w:bidi="en-GB"/>
                  </w:rPr>
                  <w:t>Enter employee name</w:t>
                </w:r>
              </w:sdtContent>
            </w:sdt>
            <w:r w:rsidRPr="00FD652D">
              <w:rPr>
                <w:rFonts w:ascii="IBM Plex Sans Text" w:hAnsi="IBM Plex Sans Text"/>
              </w:rPr>
              <w:t>]</w:t>
            </w:r>
          </w:p>
        </w:tc>
        <w:tc>
          <w:tcPr>
            <w:tcW w:w="2138" w:type="dxa"/>
          </w:tcPr>
          <w:p w14:paraId="7DA6E86C" w14:textId="77777777" w:rsidR="00571ABD" w:rsidRPr="00FD652D" w:rsidRDefault="00E734AC" w:rsidP="004A4768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  <w:tc>
          <w:tcPr>
            <w:tcW w:w="3095" w:type="dxa"/>
          </w:tcPr>
          <w:p w14:paraId="072F6229" w14:textId="77777777" w:rsidR="00571ABD" w:rsidRPr="00FD652D" w:rsidRDefault="00E734A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date]</w:t>
            </w:r>
          </w:p>
        </w:tc>
      </w:tr>
      <w:tr w:rsidR="004A4768" w:rsidRPr="00FD652D" w14:paraId="6958331D" w14:textId="77777777" w:rsidTr="00E16AD5">
        <w:tc>
          <w:tcPr>
            <w:tcW w:w="2268" w:type="dxa"/>
          </w:tcPr>
          <w:p w14:paraId="7BBC6ABB" w14:textId="77777777" w:rsidR="004A4768" w:rsidRPr="00FD652D" w:rsidRDefault="00E734AC" w:rsidP="00B109B2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Job title</w:t>
            </w:r>
          </w:p>
        </w:tc>
        <w:tc>
          <w:tcPr>
            <w:tcW w:w="2965" w:type="dxa"/>
          </w:tcPr>
          <w:p w14:paraId="06578119" w14:textId="77777777" w:rsidR="004A4768" w:rsidRPr="00FD652D" w:rsidRDefault="00E734AC" w:rsidP="004A4768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employee job title]</w:t>
            </w:r>
          </w:p>
        </w:tc>
        <w:sdt>
          <w:sdtPr>
            <w:rPr>
              <w:rFonts w:ascii="IBM Plex Sans Text" w:hAnsi="IBM Plex Sans Text"/>
            </w:rPr>
            <w:alias w:val="Manager:"/>
            <w:tag w:val="Manager:"/>
            <w:id w:val="1639387174"/>
            <w:placeholder>
              <w:docPart w:val="533CC1255D8E06458841634A6845C4F4"/>
            </w:placeholder>
            <w:temporary/>
            <w:showingPlcHdr/>
            <w15:appearance w15:val="hidden"/>
          </w:sdtPr>
          <w:sdtContent>
            <w:tc>
              <w:tcPr>
                <w:tcW w:w="2138" w:type="dxa"/>
              </w:tcPr>
              <w:p w14:paraId="6600449E" w14:textId="77777777" w:rsidR="004A4768" w:rsidRPr="00FD652D" w:rsidRDefault="00B109B2" w:rsidP="00B109B2">
                <w:pPr>
                  <w:pStyle w:val="Heading3"/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Manager</w:t>
                </w:r>
              </w:p>
            </w:tc>
          </w:sdtContent>
        </w:sdt>
        <w:tc>
          <w:tcPr>
            <w:tcW w:w="3095" w:type="dxa"/>
          </w:tcPr>
          <w:p w14:paraId="33554581" w14:textId="77777777" w:rsidR="004A4768" w:rsidRPr="00FD652D" w:rsidRDefault="00E734AC" w:rsidP="004A4768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</w:t>
            </w:r>
            <w:sdt>
              <w:sdtPr>
                <w:rPr>
                  <w:rFonts w:ascii="IBM Plex Sans Text" w:hAnsi="IBM Plex Sans Text"/>
                </w:rPr>
                <w:alias w:val="Enter manager:"/>
                <w:tag w:val="Enter manager:"/>
                <w:id w:val="26693800"/>
                <w:placeholder>
                  <w:docPart w:val="02A2CD39F3D2AF4095D16A15AB4F0FE0"/>
                </w:placeholder>
                <w:temporary/>
                <w:showingPlcHdr/>
                <w15:appearance w15:val="hidden"/>
              </w:sdtPr>
              <w:sdtContent>
                <w:r w:rsidR="004A4768" w:rsidRPr="00FD652D">
                  <w:rPr>
                    <w:rFonts w:ascii="IBM Plex Sans Text" w:hAnsi="IBM Plex Sans Text"/>
                    <w:lang w:bidi="en-GB"/>
                  </w:rPr>
                  <w:t>Enter manager</w:t>
                </w:r>
              </w:sdtContent>
            </w:sdt>
            <w:r w:rsidRPr="00FD652D">
              <w:rPr>
                <w:rFonts w:ascii="IBM Plex Sans Text" w:hAnsi="IBM Plex Sans Text"/>
              </w:rPr>
              <w:t>’s name]</w:t>
            </w:r>
          </w:p>
        </w:tc>
      </w:tr>
      <w:tr w:rsidR="004A4768" w:rsidRPr="00FD652D" w14:paraId="1E59A042" w14:textId="77777777" w:rsidTr="00E16AD5">
        <w:tc>
          <w:tcPr>
            <w:tcW w:w="2268" w:type="dxa"/>
          </w:tcPr>
          <w:p w14:paraId="77ADC3C9" w14:textId="77777777" w:rsidR="004A4768" w:rsidRPr="00FD652D" w:rsidRDefault="00E734AC" w:rsidP="00B109B2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Employee ID</w:t>
            </w:r>
          </w:p>
        </w:tc>
        <w:tc>
          <w:tcPr>
            <w:tcW w:w="2965" w:type="dxa"/>
          </w:tcPr>
          <w:p w14:paraId="603CF792" w14:textId="77777777" w:rsidR="004A4768" w:rsidRPr="00FD652D" w:rsidRDefault="00E734AC" w:rsidP="00B109B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employee ID no.]</w:t>
            </w:r>
          </w:p>
        </w:tc>
        <w:tc>
          <w:tcPr>
            <w:tcW w:w="2138" w:type="dxa"/>
          </w:tcPr>
          <w:p w14:paraId="1DF27821" w14:textId="77777777" w:rsidR="004A4768" w:rsidRPr="00FD652D" w:rsidRDefault="00E734AC" w:rsidP="004A4768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Department</w:t>
            </w:r>
          </w:p>
        </w:tc>
        <w:tc>
          <w:tcPr>
            <w:tcW w:w="3095" w:type="dxa"/>
          </w:tcPr>
          <w:p w14:paraId="79F74687" w14:textId="77777777" w:rsidR="004A4768" w:rsidRPr="00FD652D" w:rsidRDefault="00E734AC" w:rsidP="00B109B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[Enter department name]</w:t>
            </w:r>
          </w:p>
        </w:tc>
      </w:tr>
    </w:tbl>
    <w:p w14:paraId="6F65B726" w14:textId="77777777" w:rsidR="00C00149" w:rsidRPr="00FD652D" w:rsidRDefault="00C00149" w:rsidP="002A4C73">
      <w:pPr>
        <w:pStyle w:val="Heading2"/>
        <w:shd w:val="clear" w:color="auto" w:fill="D0F5FF"/>
        <w:tabs>
          <w:tab w:val="center" w:pos="5233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Employee </w:t>
      </w:r>
      <w:r w:rsidR="002A4C73" w:rsidRPr="00FD652D">
        <w:rPr>
          <w:rFonts w:ascii="IBM Plex Sans Text" w:hAnsi="IBM Plex Sans Text"/>
        </w:rPr>
        <w:t>R</w:t>
      </w:r>
      <w:r w:rsidRPr="00FD652D">
        <w:rPr>
          <w:rFonts w:ascii="IBM Plex Sans Text" w:hAnsi="IBM Plex Sans Text"/>
        </w:rPr>
        <w:t>esponsibilities</w:t>
      </w:r>
    </w:p>
    <w:p w14:paraId="2C302F55" w14:textId="77777777" w:rsidR="00C00149" w:rsidRPr="00FD652D" w:rsidRDefault="00C00149" w:rsidP="00C00149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[Responsibilities of the employee as it relates to the incident]</w:t>
      </w:r>
    </w:p>
    <w:p w14:paraId="4F94938A" w14:textId="77777777" w:rsidR="004931D8" w:rsidRPr="00FD652D" w:rsidRDefault="004931D8" w:rsidP="00C00149">
      <w:pPr>
        <w:rPr>
          <w:rFonts w:ascii="IBM Plex Sans Text" w:hAnsi="IBM Plex Sans Text"/>
        </w:rPr>
      </w:pPr>
    </w:p>
    <w:p w14:paraId="11ECEFCD" w14:textId="77777777" w:rsidR="00571ABD" w:rsidRPr="00FD652D" w:rsidRDefault="00912A34" w:rsidP="002A4C73">
      <w:pPr>
        <w:pStyle w:val="Heading2"/>
        <w:shd w:val="clear" w:color="auto" w:fill="D0F5FF"/>
        <w:tabs>
          <w:tab w:val="center" w:pos="5233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Type of Warning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714"/>
        <w:gridCol w:w="612"/>
        <w:gridCol w:w="2714"/>
        <w:gridCol w:w="699"/>
        <w:gridCol w:w="3301"/>
      </w:tblGrid>
      <w:tr w:rsidR="00FD652D" w:rsidRPr="00FD652D" w14:paraId="074B0CFD" w14:textId="77777777" w:rsidTr="000527B5">
        <w:trPr>
          <w:trHeight w:val="255"/>
        </w:trPr>
        <w:tc>
          <w:tcPr>
            <w:tcW w:w="426" w:type="dxa"/>
            <w:shd w:val="clear" w:color="auto" w:fill="auto"/>
          </w:tcPr>
          <w:p w14:paraId="49B836B5" w14:textId="77777777" w:rsidR="00FD652D" w:rsidRPr="00FD652D" w:rsidRDefault="00FD652D" w:rsidP="00FD652D">
            <w:pPr>
              <w:pStyle w:val="Checkbox0"/>
              <w:jc w:val="left"/>
              <w:rPr>
                <w:rStyle w:val="checkbox"/>
                <w:rFonts w:ascii="IBM Plex Sans Text" w:hAnsi="IBM Plex Sans Text"/>
              </w:rPr>
            </w:pPr>
          </w:p>
        </w:tc>
        <w:tc>
          <w:tcPr>
            <w:tcW w:w="2714" w:type="dxa"/>
          </w:tcPr>
          <w:p w14:paraId="3B17902D" w14:textId="77777777" w:rsidR="00FD652D" w:rsidRPr="00FD652D" w:rsidRDefault="00000000" w:rsidP="00FD652D">
            <w:pPr>
              <w:rPr>
                <w:rFonts w:ascii="IBM Plex Sans Text" w:hAnsi="IBM Plex Sans Text"/>
              </w:rPr>
            </w:pPr>
            <w:sdt>
              <w:sdtPr>
                <w:rPr>
                  <w:rFonts w:ascii="IBM Plex Sans Text" w:hAnsi="IBM Plex Sans Text"/>
                  <w:color w:val="000000" w:themeColor="text1"/>
                </w:rPr>
                <w:id w:val="1013269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FD652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FD652D">
              <w:rPr>
                <w:rFonts w:ascii="IBM Plex Sans Text" w:hAnsi="IBM Plex Sans Text"/>
              </w:rPr>
              <w:t xml:space="preserve"> First Warning</w:t>
            </w:r>
          </w:p>
        </w:tc>
        <w:tc>
          <w:tcPr>
            <w:tcW w:w="612" w:type="dxa"/>
          </w:tcPr>
          <w:p w14:paraId="1202E0B2" w14:textId="77777777" w:rsidR="00FD652D" w:rsidRPr="00FD652D" w:rsidRDefault="00FD652D" w:rsidP="00FD652D">
            <w:pPr>
              <w:pStyle w:val="Checkbox0"/>
              <w:jc w:val="left"/>
              <w:rPr>
                <w:rStyle w:val="checkbox"/>
                <w:rFonts w:ascii="IBM Plex Sans Text" w:hAnsi="IBM Plex Sans Text"/>
              </w:rPr>
            </w:pPr>
          </w:p>
        </w:tc>
        <w:tc>
          <w:tcPr>
            <w:tcW w:w="2714" w:type="dxa"/>
          </w:tcPr>
          <w:p w14:paraId="1372D80C" w14:textId="77777777" w:rsidR="00FD652D" w:rsidRPr="00FD652D" w:rsidRDefault="00000000" w:rsidP="00FD652D">
            <w:pPr>
              <w:rPr>
                <w:rFonts w:ascii="IBM Plex Sans Text" w:hAnsi="IBM Plex Sans Text"/>
              </w:rPr>
            </w:pPr>
            <w:sdt>
              <w:sdtPr>
                <w:rPr>
                  <w:rFonts w:ascii="IBM Plex Sans Text" w:hAnsi="IBM Plex Sans Text"/>
                  <w:color w:val="000000" w:themeColor="text1"/>
                </w:rPr>
                <w:id w:val="97865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FD652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FD652D">
              <w:rPr>
                <w:rFonts w:ascii="IBM Plex Sans Text" w:hAnsi="IBM Plex Sans Text"/>
              </w:rPr>
              <w:t xml:space="preserve"> Second Warning</w:t>
            </w:r>
          </w:p>
        </w:tc>
        <w:tc>
          <w:tcPr>
            <w:tcW w:w="699" w:type="dxa"/>
          </w:tcPr>
          <w:p w14:paraId="37D6ED7F" w14:textId="77777777" w:rsidR="00FD652D" w:rsidRPr="00FD652D" w:rsidRDefault="00FD652D" w:rsidP="00FD652D">
            <w:pPr>
              <w:pStyle w:val="Checkbox0"/>
              <w:jc w:val="left"/>
              <w:rPr>
                <w:rStyle w:val="checkbox"/>
                <w:rFonts w:ascii="IBM Plex Sans Text" w:hAnsi="IBM Plex Sans Text"/>
              </w:rPr>
            </w:pPr>
          </w:p>
        </w:tc>
        <w:tc>
          <w:tcPr>
            <w:tcW w:w="3301" w:type="dxa"/>
          </w:tcPr>
          <w:p w14:paraId="4B61F043" w14:textId="77777777" w:rsidR="00FD652D" w:rsidRPr="00FD652D" w:rsidRDefault="00000000" w:rsidP="00FD652D">
            <w:pPr>
              <w:rPr>
                <w:rFonts w:ascii="IBM Plex Sans Text" w:hAnsi="IBM Plex Sans Text"/>
              </w:rPr>
            </w:pPr>
            <w:sdt>
              <w:sdtPr>
                <w:rPr>
                  <w:rFonts w:ascii="IBM Plex Sans Text" w:hAnsi="IBM Plex Sans Text"/>
                  <w:color w:val="000000" w:themeColor="text1"/>
                </w:rPr>
                <w:id w:val="73320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652D" w:rsidRPr="00FD652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D652D" w:rsidRPr="00FD652D">
              <w:rPr>
                <w:rFonts w:ascii="IBM Plex Sans Text" w:hAnsi="IBM Plex Sans Text"/>
              </w:rPr>
              <w:t xml:space="preserve"> Final Warning</w:t>
            </w:r>
          </w:p>
        </w:tc>
      </w:tr>
    </w:tbl>
    <w:p w14:paraId="653E06CC" w14:textId="73932A08" w:rsidR="00571ABD" w:rsidRPr="00FD652D" w:rsidRDefault="00721FDA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>
        <w:rPr>
          <w:rFonts w:ascii="IBM Plex Sans Text" w:hAnsi="IBM Plex Sans Text"/>
        </w:rPr>
        <w:t>Description of Incident</w:t>
      </w:r>
      <w:r w:rsidR="00E734AC" w:rsidRPr="00FD652D">
        <w:rPr>
          <w:rFonts w:ascii="IBM Plex Sans Text" w:hAnsi="IBM Plex Sans Text"/>
        </w:rPr>
        <w:tab/>
      </w:r>
    </w:p>
    <w:p w14:paraId="1797A57D" w14:textId="443BE80A" w:rsidR="00C00149" w:rsidRDefault="00C00149" w:rsidP="00C00149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[Provide </w:t>
      </w:r>
      <w:r w:rsidR="00721FDA">
        <w:rPr>
          <w:rFonts w:ascii="IBM Plex Sans Text" w:hAnsi="IBM Plex Sans Text"/>
        </w:rPr>
        <w:t xml:space="preserve">a detailed description of the incident and </w:t>
      </w:r>
      <w:r w:rsidRPr="00FD652D">
        <w:rPr>
          <w:rFonts w:ascii="IBM Plex Sans Text" w:hAnsi="IBM Plex Sans Text"/>
        </w:rPr>
        <w:t>additional notes on previous warnings, informal coaching or discussions related to the issue]</w:t>
      </w:r>
    </w:p>
    <w:p w14:paraId="6EFDAB14" w14:textId="77777777" w:rsidR="00AC71F8" w:rsidRPr="00FD652D" w:rsidRDefault="00AC71F8" w:rsidP="00C00149">
      <w:pPr>
        <w:rPr>
          <w:rFonts w:ascii="IBM Plex Sans Text" w:hAnsi="IBM Plex Sans Text"/>
        </w:rPr>
      </w:pPr>
    </w:p>
    <w:p w14:paraId="2FB47D09" w14:textId="77777777" w:rsidR="001B40E2" w:rsidRPr="00FD652D" w:rsidRDefault="001B40E2" w:rsidP="00C00149">
      <w:pPr>
        <w:rPr>
          <w:rFonts w:ascii="IBM Plex Sans Text" w:hAnsi="IBM Plex Sans Text"/>
        </w:rPr>
      </w:pPr>
    </w:p>
    <w:p w14:paraId="3A2D86D4" w14:textId="77777777" w:rsidR="00C00149" w:rsidRPr="00FD652D" w:rsidRDefault="00C00149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Type of </w:t>
      </w:r>
      <w:r w:rsidR="002A4C73" w:rsidRPr="00FD652D">
        <w:rPr>
          <w:rFonts w:ascii="IBM Plex Sans Text" w:hAnsi="IBM Plex Sans Text"/>
        </w:rPr>
        <w:t>P</w:t>
      </w:r>
      <w:r w:rsidRPr="00FD652D">
        <w:rPr>
          <w:rFonts w:ascii="IBM Plex Sans Text" w:hAnsi="IBM Plex Sans Text"/>
        </w:rPr>
        <w:t xml:space="preserve">olicy or </w:t>
      </w:r>
      <w:r w:rsidR="002A4C73" w:rsidRPr="00FD652D">
        <w:rPr>
          <w:rFonts w:ascii="IBM Plex Sans Text" w:hAnsi="IBM Plex Sans Text"/>
        </w:rPr>
        <w:t>R</w:t>
      </w:r>
      <w:r w:rsidRPr="00FD652D">
        <w:rPr>
          <w:rFonts w:ascii="IBM Plex Sans Text" w:hAnsi="IBM Plex Sans Text"/>
        </w:rPr>
        <w:t xml:space="preserve">ule </w:t>
      </w:r>
      <w:r w:rsidR="002A4C73" w:rsidRPr="00FD652D">
        <w:rPr>
          <w:rFonts w:ascii="IBM Plex Sans Text" w:hAnsi="IBM Plex Sans Text"/>
        </w:rPr>
        <w:t>Vi</w:t>
      </w:r>
      <w:r w:rsidRPr="00FD652D">
        <w:rPr>
          <w:rFonts w:ascii="IBM Plex Sans Text" w:hAnsi="IBM Plex Sans Text"/>
        </w:rPr>
        <w:t>olatio</w:t>
      </w:r>
      <w:r w:rsidR="00FD652D">
        <w:rPr>
          <w:rFonts w:ascii="IBM Plex Sans Text" w:hAnsi="IBM Plex Sans Text"/>
        </w:rPr>
        <w:t>n</w:t>
      </w:r>
      <w:r w:rsidRPr="00FD652D">
        <w:rPr>
          <w:rFonts w:ascii="IBM Plex Sans Text" w:hAnsi="IBM Plex Sans Text"/>
        </w:rPr>
        <w:tab/>
      </w:r>
    </w:p>
    <w:p w14:paraId="7F9A5492" w14:textId="77777777" w:rsidR="00C00149" w:rsidRDefault="001B40E2" w:rsidP="00C00149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[Reference the policy or rule that the employee has violated]</w:t>
      </w:r>
    </w:p>
    <w:p w14:paraId="4E025812" w14:textId="77777777" w:rsidR="00AC71F8" w:rsidRPr="00FD652D" w:rsidRDefault="00AC71F8" w:rsidP="00C00149">
      <w:pPr>
        <w:rPr>
          <w:rFonts w:ascii="IBM Plex Sans Text" w:hAnsi="IBM Plex Sans Text"/>
        </w:rPr>
      </w:pPr>
    </w:p>
    <w:p w14:paraId="5EAB51E9" w14:textId="77777777" w:rsidR="001B40E2" w:rsidRPr="00FD652D" w:rsidRDefault="001B40E2" w:rsidP="00C00149">
      <w:pPr>
        <w:rPr>
          <w:rFonts w:ascii="IBM Plex Sans Text" w:hAnsi="IBM Plex Sans Text"/>
        </w:rPr>
      </w:pPr>
    </w:p>
    <w:p w14:paraId="6D722EA2" w14:textId="77777777" w:rsidR="001B40E2" w:rsidRPr="00FD652D" w:rsidRDefault="001B40E2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Consequences</w:t>
      </w:r>
    </w:p>
    <w:p w14:paraId="5073F8A2" w14:textId="77777777" w:rsidR="001B40E2" w:rsidRDefault="001B40E2" w:rsidP="001B40E2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[Outline the consequences of the employee’s </w:t>
      </w:r>
      <w:proofErr w:type="spellStart"/>
      <w:r w:rsidRPr="00FD652D">
        <w:rPr>
          <w:rFonts w:ascii="IBM Plex Sans Text" w:hAnsi="IBM Plex Sans Text"/>
        </w:rPr>
        <w:t>behavior</w:t>
      </w:r>
      <w:proofErr w:type="spellEnd"/>
      <w:r w:rsidRPr="00FD652D">
        <w:rPr>
          <w:rFonts w:ascii="IBM Plex Sans Text" w:hAnsi="IBM Plex Sans Text"/>
        </w:rPr>
        <w:t>, including disciplinary action that will be taken]</w:t>
      </w:r>
    </w:p>
    <w:p w14:paraId="5F7E043F" w14:textId="77777777" w:rsidR="00AC71F8" w:rsidRDefault="00AC71F8" w:rsidP="001B40E2">
      <w:pPr>
        <w:rPr>
          <w:rFonts w:ascii="IBM Plex Sans Text" w:hAnsi="IBM Plex Sans Text"/>
        </w:rPr>
      </w:pPr>
    </w:p>
    <w:p w14:paraId="0C163B64" w14:textId="77777777" w:rsidR="000527B5" w:rsidRPr="00FD652D" w:rsidRDefault="000527B5" w:rsidP="001B40E2">
      <w:pPr>
        <w:rPr>
          <w:rFonts w:ascii="IBM Plex Sans Text" w:hAnsi="IBM Plex Sans Text"/>
        </w:rPr>
      </w:pPr>
    </w:p>
    <w:p w14:paraId="4BF12B51" w14:textId="77777777" w:rsidR="001B40E2" w:rsidRPr="00FD652D" w:rsidRDefault="001B40E2" w:rsidP="002A4C73">
      <w:pPr>
        <w:pStyle w:val="Heading2"/>
        <w:shd w:val="clear" w:color="auto" w:fill="D0F5FF"/>
        <w:tabs>
          <w:tab w:val="left" w:pos="8098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Expected </w:t>
      </w:r>
      <w:r w:rsidR="00F56DBC" w:rsidRPr="00FD652D">
        <w:rPr>
          <w:rFonts w:ascii="IBM Plex Sans Text" w:hAnsi="IBM Plex Sans Text"/>
        </w:rPr>
        <w:t>I</w:t>
      </w:r>
      <w:r w:rsidRPr="00FD652D">
        <w:rPr>
          <w:rFonts w:ascii="IBM Plex Sans Text" w:hAnsi="IBM Plex Sans Text"/>
        </w:rPr>
        <w:t>mprovement</w:t>
      </w:r>
    </w:p>
    <w:p w14:paraId="7E17A0E8" w14:textId="77777777" w:rsidR="001B40E2" w:rsidRPr="00FD652D" w:rsidRDefault="001B40E2" w:rsidP="00C00149">
      <w:pPr>
        <w:rPr>
          <w:rFonts w:ascii="IBM Plex Sans Text" w:hAnsi="IBM Plex Sans Text"/>
          <w:color w:val="000000" w:themeColor="text1"/>
        </w:rPr>
      </w:pPr>
      <w:r w:rsidRPr="00FD652D">
        <w:rPr>
          <w:rFonts w:ascii="IBM Plex Sans Text" w:hAnsi="IBM Plex Sans Text"/>
        </w:rPr>
        <w:t xml:space="preserve">[List expectations for improvement, including the desired </w:t>
      </w:r>
      <w:proofErr w:type="spellStart"/>
      <w:r w:rsidRPr="00FD652D">
        <w:rPr>
          <w:rFonts w:ascii="IBM Plex Sans Text" w:hAnsi="IBM Plex Sans Text"/>
        </w:rPr>
        <w:t>behavior</w:t>
      </w:r>
      <w:proofErr w:type="spellEnd"/>
      <w:r w:rsidRPr="00FD652D">
        <w:rPr>
          <w:rFonts w:ascii="IBM Plex Sans Text" w:hAnsi="IBM Plex Sans Text"/>
        </w:rPr>
        <w:t xml:space="preserve"> or performance goals]</w:t>
      </w:r>
    </w:p>
    <w:tbl>
      <w:tblPr>
        <w:tblStyle w:val="Report"/>
        <w:tblW w:w="5000" w:type="pct"/>
        <w:tblLayout w:type="fixed"/>
        <w:tblLook w:val="0620" w:firstRow="1" w:lastRow="0" w:firstColumn="0" w:lastColumn="0" w:noHBand="1" w:noVBand="1"/>
        <w:tblDescription w:val="Long-term goals table"/>
      </w:tblPr>
      <w:tblGrid>
        <w:gridCol w:w="4536"/>
        <w:gridCol w:w="4536"/>
        <w:gridCol w:w="1394"/>
      </w:tblGrid>
      <w:tr w:rsidR="00571ABD" w:rsidRPr="00FD652D" w14:paraId="36F146F6" w14:textId="77777777" w:rsidTr="005534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6" w:type="dxa"/>
          </w:tcPr>
          <w:p w14:paraId="6B84E65B" w14:textId="77777777" w:rsidR="00571ABD" w:rsidRPr="00FD652D" w:rsidRDefault="001B40E2" w:rsidP="001B40E2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Expected improvement</w:t>
            </w:r>
          </w:p>
        </w:tc>
        <w:tc>
          <w:tcPr>
            <w:tcW w:w="4536" w:type="dxa"/>
          </w:tcPr>
          <w:p w14:paraId="6486177C" w14:textId="77777777" w:rsidR="00571ABD" w:rsidRPr="00FD652D" w:rsidRDefault="001B40E2" w:rsidP="003A12B5">
            <w:pPr>
              <w:pStyle w:val="Heading3"/>
              <w:rPr>
                <w:rFonts w:ascii="IBM Plex Sans Text" w:hAnsi="IBM Plex Sans Text"/>
              </w:rPr>
            </w:pP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>/ Goal</w:t>
            </w:r>
          </w:p>
        </w:tc>
        <w:tc>
          <w:tcPr>
            <w:tcW w:w="1394" w:type="dxa"/>
          </w:tcPr>
          <w:p w14:paraId="073FD594" w14:textId="77777777" w:rsidR="00571ABD" w:rsidRPr="00FD652D" w:rsidRDefault="001B40E2" w:rsidP="003A12B5">
            <w:pPr>
              <w:pStyle w:val="Heading3"/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Due date</w:t>
            </w:r>
          </w:p>
        </w:tc>
      </w:tr>
      <w:tr w:rsidR="0070244F" w:rsidRPr="00FD652D" w14:paraId="6547558F" w14:textId="77777777" w:rsidTr="0055347C">
        <w:tc>
          <w:tcPr>
            <w:tcW w:w="4536" w:type="dxa"/>
          </w:tcPr>
          <w:p w14:paraId="613C2E0C" w14:textId="77777777" w:rsidR="0070244F" w:rsidRPr="00FD652D" w:rsidRDefault="001B40E2" w:rsidP="0070244F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Enter improvement 1</w:t>
            </w:r>
          </w:p>
        </w:tc>
        <w:tc>
          <w:tcPr>
            <w:tcW w:w="4536" w:type="dxa"/>
          </w:tcPr>
          <w:p w14:paraId="5CBF64AA" w14:textId="77777777" w:rsidR="0070244F" w:rsidRPr="00FD652D" w:rsidRDefault="001B40E2" w:rsidP="0070244F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-2141335833"/>
            <w:placeholder>
              <w:docPart w:val="6A43808F54B4F24AB051E5A1D3C88C2C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3585B396" w14:textId="77777777" w:rsidR="0070244F" w:rsidRPr="00FD652D" w:rsidRDefault="001B40E2" w:rsidP="0070244F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  <w:tr w:rsidR="001B40E2" w:rsidRPr="00FD652D" w14:paraId="14144AAF" w14:textId="77777777" w:rsidTr="0055347C">
        <w:tc>
          <w:tcPr>
            <w:tcW w:w="4536" w:type="dxa"/>
          </w:tcPr>
          <w:p w14:paraId="7CAA4781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Enter improvement 2</w:t>
            </w:r>
          </w:p>
        </w:tc>
        <w:tc>
          <w:tcPr>
            <w:tcW w:w="4536" w:type="dxa"/>
          </w:tcPr>
          <w:p w14:paraId="2B862A08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309144341"/>
            <w:placeholder>
              <w:docPart w:val="D6877CE495855C4EBC39D4C0336775AF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55074CA5" w14:textId="77777777" w:rsidR="001B40E2" w:rsidRPr="00FD652D" w:rsidRDefault="001B40E2" w:rsidP="001B40E2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  <w:tr w:rsidR="001B40E2" w:rsidRPr="00FD652D" w14:paraId="0C96CE74" w14:textId="77777777" w:rsidTr="0055347C">
        <w:tc>
          <w:tcPr>
            <w:tcW w:w="4536" w:type="dxa"/>
          </w:tcPr>
          <w:p w14:paraId="6981CEE6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Enter improvement 3</w:t>
            </w:r>
          </w:p>
        </w:tc>
        <w:tc>
          <w:tcPr>
            <w:tcW w:w="4536" w:type="dxa"/>
          </w:tcPr>
          <w:p w14:paraId="33EB37A7" w14:textId="77777777" w:rsidR="001B40E2" w:rsidRPr="00FD652D" w:rsidRDefault="001B40E2" w:rsidP="001B40E2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 xml:space="preserve">Enter </w:t>
            </w:r>
            <w:proofErr w:type="spellStart"/>
            <w:r w:rsidRPr="00FD652D">
              <w:rPr>
                <w:rFonts w:ascii="IBM Plex Sans Text" w:hAnsi="IBM Plex Sans Text"/>
              </w:rPr>
              <w:t>behavior</w:t>
            </w:r>
            <w:proofErr w:type="spellEnd"/>
            <w:r w:rsidRPr="00FD652D">
              <w:rPr>
                <w:rFonts w:ascii="IBM Plex Sans Text" w:hAnsi="IBM Plex Sans Text"/>
              </w:rPr>
              <w:t xml:space="preserve"> type/goal</w:t>
            </w:r>
          </w:p>
        </w:tc>
        <w:sdt>
          <w:sdtPr>
            <w:rPr>
              <w:rFonts w:ascii="IBM Plex Sans Text" w:hAnsi="IBM Plex Sans Text"/>
            </w:rPr>
            <w:alias w:val="Enter due date:"/>
            <w:tag w:val="Enter due date:"/>
            <w:id w:val="-1052998195"/>
            <w:placeholder>
              <w:docPart w:val="B61AC38D1803284DAF2736EA195E60A5"/>
            </w:placeholder>
            <w:temporary/>
            <w:showingPlcHdr/>
            <w15:appearance w15:val="hidden"/>
          </w:sdtPr>
          <w:sdtContent>
            <w:tc>
              <w:tcPr>
                <w:tcW w:w="1394" w:type="dxa"/>
              </w:tcPr>
              <w:p w14:paraId="61C2E34C" w14:textId="77777777" w:rsidR="001B40E2" w:rsidRPr="00FD652D" w:rsidRDefault="001B40E2" w:rsidP="001B40E2">
                <w:pPr>
                  <w:rPr>
                    <w:rFonts w:ascii="IBM Plex Sans Text" w:hAnsi="IBM Plex Sans Text"/>
                  </w:rPr>
                </w:pPr>
                <w:r w:rsidRPr="00FD652D">
                  <w:rPr>
                    <w:rFonts w:ascii="IBM Plex Sans Text" w:hAnsi="IBM Plex Sans Text"/>
                    <w:lang w:bidi="en-GB"/>
                  </w:rPr>
                  <w:t>Enter due date</w:t>
                </w:r>
              </w:p>
            </w:tc>
          </w:sdtContent>
        </w:sdt>
      </w:tr>
    </w:tbl>
    <w:p w14:paraId="2D2C2802" w14:textId="77777777" w:rsidR="00571ABD" w:rsidRPr="00FD652D" w:rsidRDefault="001B40E2" w:rsidP="002A4C73">
      <w:pPr>
        <w:pStyle w:val="Heading2"/>
        <w:shd w:val="clear" w:color="auto" w:fill="D0F5FF"/>
        <w:tabs>
          <w:tab w:val="left" w:pos="6249"/>
        </w:tabs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>Acknowledgement of Warning</w:t>
      </w:r>
      <w:r w:rsidRPr="00FD652D">
        <w:rPr>
          <w:rFonts w:ascii="IBM Plex Sans Text" w:hAnsi="IBM Plex Sans Text"/>
        </w:rPr>
        <w:tab/>
      </w:r>
    </w:p>
    <w:p w14:paraId="12078D13" w14:textId="77777777" w:rsidR="004931D8" w:rsidRPr="00FD652D" w:rsidRDefault="001B40E2">
      <w:pPr>
        <w:rPr>
          <w:rFonts w:ascii="IBM Plex Sans Text" w:hAnsi="IBM Plex Sans Text"/>
        </w:rPr>
      </w:pPr>
      <w:r w:rsidRPr="00FD652D">
        <w:rPr>
          <w:rFonts w:ascii="IBM Plex Sans Text" w:hAnsi="IBM Plex Sans Text"/>
        </w:rPr>
        <w:t xml:space="preserve">By signing this form, you </w:t>
      </w:r>
      <w:r w:rsidR="004931D8" w:rsidRPr="00FD652D">
        <w:rPr>
          <w:rFonts w:ascii="IBM Plex Sans Text" w:hAnsi="IBM Plex Sans Text"/>
        </w:rPr>
        <w:t>acknowledge receipt of this warning</w:t>
      </w:r>
      <w:r w:rsidRPr="00FD652D">
        <w:rPr>
          <w:rFonts w:ascii="IBM Plex Sans Text" w:hAnsi="IBM Plex Sans Text"/>
        </w:rPr>
        <w:t xml:space="preserve">.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4"/>
        <w:gridCol w:w="3302"/>
      </w:tblGrid>
      <w:tr w:rsidR="004931D8" w:rsidRPr="00FD652D" w14:paraId="1BF7E1CC" w14:textId="77777777" w:rsidTr="0055347C">
        <w:trPr>
          <w:trHeight w:val="420"/>
        </w:trPr>
        <w:tc>
          <w:tcPr>
            <w:tcW w:w="7164" w:type="dxa"/>
            <w:tcBorders>
              <w:bottom w:val="single" w:sz="4" w:space="0" w:color="auto"/>
            </w:tcBorders>
            <w:vAlign w:val="bottom"/>
          </w:tcPr>
          <w:p w14:paraId="46BBDC28" w14:textId="77777777" w:rsidR="004931D8" w:rsidRPr="00FD652D" w:rsidRDefault="004931D8" w:rsidP="00E3566D">
            <w:pPr>
              <w:rPr>
                <w:rFonts w:ascii="IBM Plex Sans Text" w:hAnsi="IBM Plex Sans Text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  <w:vAlign w:val="bottom"/>
          </w:tcPr>
          <w:p w14:paraId="2FF9C499" w14:textId="77777777" w:rsidR="004931D8" w:rsidRPr="00FD652D" w:rsidRDefault="004931D8" w:rsidP="00E3566D">
            <w:pPr>
              <w:rPr>
                <w:rFonts w:ascii="IBM Plex Sans Text" w:hAnsi="IBM Plex Sans Text"/>
              </w:rPr>
            </w:pPr>
          </w:p>
        </w:tc>
      </w:tr>
      <w:tr w:rsidR="004931D8" w:rsidRPr="00FD652D" w14:paraId="00825F5E" w14:textId="77777777" w:rsidTr="0055347C">
        <w:trPr>
          <w:trHeight w:val="144"/>
        </w:trPr>
        <w:tc>
          <w:tcPr>
            <w:tcW w:w="7164" w:type="dxa"/>
            <w:tcBorders>
              <w:top w:val="single" w:sz="4" w:space="0" w:color="auto"/>
            </w:tcBorders>
            <w:vAlign w:val="bottom"/>
          </w:tcPr>
          <w:p w14:paraId="0F9E1C24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Employee Signature</w:t>
            </w:r>
          </w:p>
        </w:tc>
        <w:tc>
          <w:tcPr>
            <w:tcW w:w="3302" w:type="dxa"/>
            <w:tcBorders>
              <w:top w:val="single" w:sz="4" w:space="0" w:color="auto"/>
            </w:tcBorders>
            <w:vAlign w:val="bottom"/>
          </w:tcPr>
          <w:p w14:paraId="3FAA3A10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</w:tr>
      <w:tr w:rsidR="004931D8" w:rsidRPr="00FD652D" w14:paraId="24B5AC79" w14:textId="77777777" w:rsidTr="0055347C">
        <w:trPr>
          <w:trHeight w:val="432"/>
        </w:trPr>
        <w:tc>
          <w:tcPr>
            <w:tcW w:w="7164" w:type="dxa"/>
            <w:tcBorders>
              <w:bottom w:val="single" w:sz="4" w:space="0" w:color="auto"/>
            </w:tcBorders>
            <w:vAlign w:val="bottom"/>
          </w:tcPr>
          <w:p w14:paraId="24914DAD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  <w:tc>
          <w:tcPr>
            <w:tcW w:w="3302" w:type="dxa"/>
            <w:tcBorders>
              <w:bottom w:val="single" w:sz="4" w:space="0" w:color="auto"/>
            </w:tcBorders>
            <w:vAlign w:val="bottom"/>
          </w:tcPr>
          <w:p w14:paraId="755DA5FC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</w:tr>
      <w:tr w:rsidR="004931D8" w:rsidRPr="00FD652D" w14:paraId="7628C3C7" w14:textId="77777777" w:rsidTr="0055347C">
        <w:trPr>
          <w:trHeight w:val="144"/>
        </w:trPr>
        <w:tc>
          <w:tcPr>
            <w:tcW w:w="7164" w:type="dxa"/>
            <w:tcBorders>
              <w:top w:val="single" w:sz="4" w:space="0" w:color="auto"/>
            </w:tcBorders>
            <w:vAlign w:val="bottom"/>
          </w:tcPr>
          <w:p w14:paraId="68A659D3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Manager Signature</w:t>
            </w:r>
          </w:p>
        </w:tc>
        <w:tc>
          <w:tcPr>
            <w:tcW w:w="3302" w:type="dxa"/>
            <w:tcBorders>
              <w:top w:val="single" w:sz="4" w:space="0" w:color="auto"/>
            </w:tcBorders>
            <w:vAlign w:val="bottom"/>
          </w:tcPr>
          <w:p w14:paraId="50D0D283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</w:tr>
      <w:tr w:rsidR="004931D8" w:rsidRPr="00FD652D" w14:paraId="1852224A" w14:textId="77777777" w:rsidTr="0055347C">
        <w:trPr>
          <w:trHeight w:val="432"/>
        </w:trPr>
        <w:tc>
          <w:tcPr>
            <w:tcW w:w="7164" w:type="dxa"/>
            <w:tcBorders>
              <w:bottom w:val="single" w:sz="2" w:space="0" w:color="auto"/>
            </w:tcBorders>
            <w:vAlign w:val="bottom"/>
          </w:tcPr>
          <w:p w14:paraId="14EBA17B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  <w:tc>
          <w:tcPr>
            <w:tcW w:w="3302" w:type="dxa"/>
            <w:tcBorders>
              <w:bottom w:val="single" w:sz="2" w:space="0" w:color="auto"/>
            </w:tcBorders>
            <w:vAlign w:val="bottom"/>
          </w:tcPr>
          <w:p w14:paraId="2E9EACA6" w14:textId="77777777" w:rsidR="004931D8" w:rsidRPr="00FD652D" w:rsidRDefault="004931D8" w:rsidP="00E3566D">
            <w:pPr>
              <w:rPr>
                <w:rFonts w:ascii="IBM Plex Sans Text" w:hAnsi="IBM Plex Sans Text"/>
                <w:sz w:val="18"/>
              </w:rPr>
            </w:pPr>
          </w:p>
        </w:tc>
      </w:tr>
      <w:tr w:rsidR="004931D8" w:rsidRPr="00FD652D" w14:paraId="7C952C96" w14:textId="77777777" w:rsidTr="0055347C">
        <w:trPr>
          <w:trHeight w:val="144"/>
        </w:trPr>
        <w:tc>
          <w:tcPr>
            <w:tcW w:w="7164" w:type="dxa"/>
            <w:tcBorders>
              <w:top w:val="single" w:sz="2" w:space="0" w:color="auto"/>
            </w:tcBorders>
            <w:vAlign w:val="bottom"/>
          </w:tcPr>
          <w:p w14:paraId="21FA3D63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HR’s Signature</w:t>
            </w:r>
          </w:p>
        </w:tc>
        <w:tc>
          <w:tcPr>
            <w:tcW w:w="3302" w:type="dxa"/>
            <w:tcBorders>
              <w:top w:val="single" w:sz="2" w:space="0" w:color="auto"/>
            </w:tcBorders>
            <w:vAlign w:val="bottom"/>
          </w:tcPr>
          <w:p w14:paraId="1811C3E7" w14:textId="77777777" w:rsidR="004931D8" w:rsidRPr="00FD652D" w:rsidRDefault="004931D8" w:rsidP="0055347C">
            <w:pPr>
              <w:rPr>
                <w:rFonts w:ascii="IBM Plex Sans Text" w:hAnsi="IBM Plex Sans Text"/>
              </w:rPr>
            </w:pPr>
            <w:r w:rsidRPr="00FD652D">
              <w:rPr>
                <w:rFonts w:ascii="IBM Plex Sans Text" w:hAnsi="IBM Plex Sans Text"/>
              </w:rPr>
              <w:t>Date</w:t>
            </w:r>
          </w:p>
        </w:tc>
      </w:tr>
    </w:tbl>
    <w:p w14:paraId="01DC7520" w14:textId="77777777" w:rsidR="003245D7" w:rsidRDefault="003245D7">
      <w:pP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</w:pPr>
      <w:r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6F398" wp14:editId="40B1DD81">
                <wp:simplePos x="0" y="0"/>
                <wp:positionH relativeFrom="column">
                  <wp:posOffset>2783205</wp:posOffset>
                </wp:positionH>
                <wp:positionV relativeFrom="page">
                  <wp:posOffset>9947275</wp:posOffset>
                </wp:positionV>
                <wp:extent cx="1167765" cy="524510"/>
                <wp:effectExtent l="0" t="0" r="0" b="0"/>
                <wp:wrapNone/>
                <wp:docPr id="5145815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3EAD6" w14:textId="77777777" w:rsidR="003245D7" w:rsidRDefault="003245D7" w:rsidP="003245D7">
                            <w:pPr>
                              <w:spacing w:before="0"/>
                              <w:jc w:val="center"/>
                              <w:rPr>
                                <w:rFonts w:ascii="IBM Plex Sans SemiBold" w:eastAsia="IBM Plex Sans SemiBold" w:hAnsi="IBM Plex Sans SemiBold" w:cs="IBM Plex Sans SemiBold"/>
                                <w:color w:val="30206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BM Plex Sans SemiBold" w:eastAsia="IBM Plex Sans SemiBold" w:hAnsi="IBM Plex Sans SemiBold" w:cs="IBM Plex Sans SemiBold"/>
                                <w:noProof/>
                                <w:color w:val="30206B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1B60BA" wp14:editId="2E5A99EF">
                                  <wp:extent cx="733331" cy="199176"/>
                                  <wp:effectExtent l="0" t="0" r="3810" b="4445"/>
                                  <wp:docPr id="987422341" name="Picture 98742234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 descr="Logo&#10;&#10;Description automatically generated with medium confidence"/>
                                          <pic:cNvPicPr preferRelativeResize="0"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651" cy="201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4E8CA" w14:textId="77777777" w:rsidR="003245D7" w:rsidRPr="003245D7" w:rsidRDefault="00000000" w:rsidP="003245D7">
                            <w:pPr>
                              <w:jc w:val="center"/>
                              <w:rPr>
                                <w:rFonts w:ascii="IBM Plex Sans Text" w:eastAsia="IBM Plex Sans" w:hAnsi="IBM Plex Sans Text" w:cs="IBM Plex Sans"/>
                                <w:color w:val="30206B"/>
                                <w:sz w:val="13"/>
                                <w:szCs w:val="13"/>
                              </w:rPr>
                            </w:pPr>
                            <w:hyperlink r:id="rId12">
                              <w:r w:rsidR="003245D7" w:rsidRPr="003245D7">
                                <w:rPr>
                                  <w:rFonts w:ascii="IBM Plex Sans Text" w:eastAsia="IBM Plex Sans" w:hAnsi="IBM Plex Sans Text" w:cs="IBM Plex Sans"/>
                                  <w:color w:val="30206B"/>
                                  <w:sz w:val="13"/>
                                  <w:szCs w:val="13"/>
                                  <w:u w:val="single"/>
                                </w:rPr>
                                <w:t>aihr.com</w:t>
                              </w:r>
                            </w:hyperlink>
                          </w:p>
                          <w:p w14:paraId="6AA34713" w14:textId="1B5F5A52" w:rsidR="003245D7" w:rsidRDefault="005A60EE">
                            <w:proofErr w:type="spellStart"/>
                            <w:r>
                              <w:t>Insubord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6F39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9.15pt;margin-top:783.25pt;width:91.95pt;height:4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" filled="f" stroked="f" strokeweight=".5pt">
                <v:textbox>
                  <w:txbxContent>
                    <w:p w14:paraId="57B3EAD6" w14:textId="77777777" w:rsidR="003245D7" w:rsidRDefault="003245D7" w:rsidP="003245D7">
                      <w:pPr>
                        <w:spacing w:before="0"/>
                        <w:jc w:val="center"/>
                        <w:rPr>
                          <w:rFonts w:ascii="IBM Plex Sans SemiBold" w:eastAsia="IBM Plex Sans SemiBold" w:hAnsi="IBM Plex Sans SemiBold" w:cs="IBM Plex Sans SemiBold"/>
                          <w:color w:val="30206B"/>
                          <w:sz w:val="24"/>
                          <w:szCs w:val="24"/>
                        </w:rPr>
                      </w:pPr>
                      <w:r>
                        <w:rPr>
                          <w:rFonts w:ascii="IBM Plex Sans SemiBold" w:eastAsia="IBM Plex Sans SemiBold" w:hAnsi="IBM Plex Sans SemiBold" w:cs="IBM Plex Sans SemiBold"/>
                          <w:noProof/>
                          <w:color w:val="30206B"/>
                          <w:sz w:val="24"/>
                          <w:szCs w:val="24"/>
                        </w:rPr>
                        <w:drawing>
                          <wp:inline distT="0" distB="0" distL="0" distR="0" wp14:anchorId="4D1B60BA" wp14:editId="2E5A99EF">
                            <wp:extent cx="733331" cy="199176"/>
                            <wp:effectExtent l="0" t="0" r="3810" b="4445"/>
                            <wp:docPr id="987422341" name="Picture 98742234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 descr="Logo&#10;&#10;Description automatically generated with medium confidence"/>
                                    <pic:cNvPicPr preferRelativeResize="0"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651" cy="20143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4E8CA" w14:textId="77777777" w:rsidR="003245D7" w:rsidRPr="003245D7" w:rsidRDefault="00000000" w:rsidP="003245D7">
                      <w:pPr>
                        <w:jc w:val="center"/>
                        <w:rPr>
                          <w:rFonts w:ascii="IBM Plex Sans Text" w:eastAsia="IBM Plex Sans" w:hAnsi="IBM Plex Sans Text" w:cs="IBM Plex Sans"/>
                          <w:color w:val="30206B"/>
                          <w:sz w:val="13"/>
                          <w:szCs w:val="13"/>
                        </w:rPr>
                      </w:pPr>
                      <w:hyperlink r:id="rId13">
                        <w:r w:rsidR="003245D7" w:rsidRPr="003245D7">
                          <w:rPr>
                            <w:rFonts w:ascii="IBM Plex Sans Text" w:eastAsia="IBM Plex Sans" w:hAnsi="IBM Plex Sans Text" w:cs="IBM Plex Sans"/>
                            <w:color w:val="30206B"/>
                            <w:sz w:val="13"/>
                            <w:szCs w:val="13"/>
                            <w:u w:val="single"/>
                          </w:rPr>
                          <w:t>aihr.com</w:t>
                        </w:r>
                      </w:hyperlink>
                    </w:p>
                    <w:p w14:paraId="6AA34713" w14:textId="1B5F5A52" w:rsidR="003245D7" w:rsidRDefault="005A60EE">
                      <w:proofErr w:type="spellStart"/>
                      <w:r>
                        <w:t>Insubord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55347C" w:rsidRPr="0055347C"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w:softHyphen/>
      </w:r>
      <w:r w:rsidR="0055347C" w:rsidRPr="0055347C">
        <w:rPr>
          <w:rFonts w:ascii="IBM Plex Sans SemiBold" w:eastAsia="IBM Plex Sans SemiBold" w:hAnsi="IBM Plex Sans SemiBold" w:cs="IBM Plex Sans SemiBold"/>
          <w:noProof/>
          <w:color w:val="30206B"/>
          <w:sz w:val="24"/>
          <w:szCs w:val="24"/>
          <w:vertAlign w:val="subscript"/>
        </w:rPr>
        <w:softHyphen/>
      </w:r>
    </w:p>
    <w:p w14:paraId="0185FF35" w14:textId="77777777" w:rsidR="003245D7" w:rsidRDefault="003245D7" w:rsidP="003245D7">
      <w:pPr>
        <w:rPr>
          <w:noProof/>
          <w:vertAlign w:val="subscript"/>
        </w:rPr>
      </w:pPr>
    </w:p>
    <w:p w14:paraId="04D3A1EE" w14:textId="10815F5F" w:rsidR="00781415" w:rsidRDefault="00781415">
      <w:pPr>
        <w:rPr>
          <w:vertAlign w:val="subscript"/>
        </w:rPr>
      </w:pPr>
      <w:r>
        <w:rPr>
          <w:vertAlign w:val="subscript"/>
        </w:rPr>
        <w:br w:type="page"/>
      </w:r>
    </w:p>
    <w:p w14:paraId="02E7C17E" w14:textId="70D87602" w:rsidR="004931D8" w:rsidRPr="0055347C" w:rsidRDefault="00AC71F8">
      <w:pPr>
        <w:rPr>
          <w:vertAlign w:val="subscript"/>
        </w:rPr>
      </w:pPr>
      <w:r w:rsidRPr="0046239E">
        <w:rPr>
          <w:rFonts w:ascii="IBM Plex Sans Text" w:hAnsi="IBM Plex Sans Text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B340E62" wp14:editId="2648CE22">
            <wp:simplePos x="0" y="0"/>
            <wp:positionH relativeFrom="column">
              <wp:posOffset>-486136</wp:posOffset>
            </wp:positionH>
            <wp:positionV relativeFrom="page">
              <wp:posOffset>10321</wp:posOffset>
            </wp:positionV>
            <wp:extent cx="7797165" cy="10875010"/>
            <wp:effectExtent l="0" t="0" r="635" b="0"/>
            <wp:wrapNone/>
            <wp:docPr id="858735652" name="Pictur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35652" name="Picture 1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165" cy="1087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1D8" w:rsidRPr="0055347C" w:rsidSect="00781415">
      <w:footerReference w:type="default" r:id="rId16"/>
      <w:pgSz w:w="11906" w:h="16838" w:code="9"/>
      <w:pgMar w:top="636" w:right="720" w:bottom="424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4B657" w14:textId="77777777" w:rsidR="00701978" w:rsidRDefault="00701978">
      <w:r>
        <w:separator/>
      </w:r>
    </w:p>
  </w:endnote>
  <w:endnote w:type="continuationSeparator" w:id="0">
    <w:p w14:paraId="46278D8B" w14:textId="77777777" w:rsidR="00701978" w:rsidRDefault="0070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30B5" w14:textId="455622D5" w:rsidR="00571ABD" w:rsidRDefault="00571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8BF27" w14:textId="77777777" w:rsidR="00701978" w:rsidRDefault="00701978">
      <w:r>
        <w:separator/>
      </w:r>
    </w:p>
  </w:footnote>
  <w:footnote w:type="continuationSeparator" w:id="0">
    <w:p w14:paraId="6AB8157F" w14:textId="77777777" w:rsidR="00701978" w:rsidRDefault="00701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42B50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EA45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06C94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5EFF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9744C6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16F5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2273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38E96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7A47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762C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DC5FD1"/>
    <w:multiLevelType w:val="hybridMultilevel"/>
    <w:tmpl w:val="22C08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3770B"/>
    <w:multiLevelType w:val="hybridMultilevel"/>
    <w:tmpl w:val="50903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420913">
    <w:abstractNumId w:val="9"/>
  </w:num>
  <w:num w:numId="2" w16cid:durableId="1391809446">
    <w:abstractNumId w:val="7"/>
  </w:num>
  <w:num w:numId="3" w16cid:durableId="928318098">
    <w:abstractNumId w:val="6"/>
  </w:num>
  <w:num w:numId="4" w16cid:durableId="473988340">
    <w:abstractNumId w:val="5"/>
  </w:num>
  <w:num w:numId="5" w16cid:durableId="1321544673">
    <w:abstractNumId w:val="4"/>
  </w:num>
  <w:num w:numId="6" w16cid:durableId="815222268">
    <w:abstractNumId w:val="8"/>
  </w:num>
  <w:num w:numId="7" w16cid:durableId="1101948855">
    <w:abstractNumId w:val="3"/>
  </w:num>
  <w:num w:numId="8" w16cid:durableId="555701307">
    <w:abstractNumId w:val="2"/>
  </w:num>
  <w:num w:numId="9" w16cid:durableId="1037697868">
    <w:abstractNumId w:val="1"/>
  </w:num>
  <w:num w:numId="10" w16cid:durableId="1963681965">
    <w:abstractNumId w:val="0"/>
  </w:num>
  <w:num w:numId="11" w16cid:durableId="2122913899">
    <w:abstractNumId w:val="11"/>
  </w:num>
  <w:num w:numId="12" w16cid:durableId="19446798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AC"/>
    <w:rsid w:val="0000252D"/>
    <w:rsid w:val="00003E29"/>
    <w:rsid w:val="000466A6"/>
    <w:rsid w:val="000527B5"/>
    <w:rsid w:val="0005386B"/>
    <w:rsid w:val="00083B9F"/>
    <w:rsid w:val="000C3800"/>
    <w:rsid w:val="000F739B"/>
    <w:rsid w:val="00156DFB"/>
    <w:rsid w:val="001B40E2"/>
    <w:rsid w:val="001B7FE7"/>
    <w:rsid w:val="001D6F3F"/>
    <w:rsid w:val="001F039C"/>
    <w:rsid w:val="00237E27"/>
    <w:rsid w:val="00267213"/>
    <w:rsid w:val="002A4C73"/>
    <w:rsid w:val="002B07FF"/>
    <w:rsid w:val="003245D7"/>
    <w:rsid w:val="00350364"/>
    <w:rsid w:val="003A12B5"/>
    <w:rsid w:val="00413740"/>
    <w:rsid w:val="004412CB"/>
    <w:rsid w:val="0048263E"/>
    <w:rsid w:val="004835D4"/>
    <w:rsid w:val="004931D8"/>
    <w:rsid w:val="004A1D74"/>
    <w:rsid w:val="004A4768"/>
    <w:rsid w:val="004C7C59"/>
    <w:rsid w:val="004D0129"/>
    <w:rsid w:val="0055347C"/>
    <w:rsid w:val="00571ABD"/>
    <w:rsid w:val="005A60EE"/>
    <w:rsid w:val="00602D15"/>
    <w:rsid w:val="006611D9"/>
    <w:rsid w:val="0068098F"/>
    <w:rsid w:val="006952EB"/>
    <w:rsid w:val="0069769F"/>
    <w:rsid w:val="00701978"/>
    <w:rsid w:val="0070244F"/>
    <w:rsid w:val="00721FDA"/>
    <w:rsid w:val="00781415"/>
    <w:rsid w:val="007844B0"/>
    <w:rsid w:val="007F3D92"/>
    <w:rsid w:val="00860BE1"/>
    <w:rsid w:val="00875DA4"/>
    <w:rsid w:val="00881658"/>
    <w:rsid w:val="00912A34"/>
    <w:rsid w:val="00917EAE"/>
    <w:rsid w:val="00AC71F8"/>
    <w:rsid w:val="00AE6673"/>
    <w:rsid w:val="00AE7089"/>
    <w:rsid w:val="00B068E6"/>
    <w:rsid w:val="00B109B2"/>
    <w:rsid w:val="00BA5045"/>
    <w:rsid w:val="00BE2CCF"/>
    <w:rsid w:val="00C00149"/>
    <w:rsid w:val="00C048FB"/>
    <w:rsid w:val="00C065BE"/>
    <w:rsid w:val="00C2505B"/>
    <w:rsid w:val="00C464FA"/>
    <w:rsid w:val="00D11F1F"/>
    <w:rsid w:val="00DC4535"/>
    <w:rsid w:val="00DF0212"/>
    <w:rsid w:val="00E16AD5"/>
    <w:rsid w:val="00E365B1"/>
    <w:rsid w:val="00E542B4"/>
    <w:rsid w:val="00E734AC"/>
    <w:rsid w:val="00EF16BE"/>
    <w:rsid w:val="00F56DBC"/>
    <w:rsid w:val="00FD652D"/>
    <w:rsid w:val="00FE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D6A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C73"/>
    <w:rPr>
      <w:sz w:val="16"/>
      <w:szCs w:val="18"/>
    </w:rPr>
  </w:style>
  <w:style w:type="paragraph" w:styleId="Heading1">
    <w:name w:val="heading 1"/>
    <w:basedOn w:val="Normal"/>
    <w:next w:val="Normal"/>
    <w:uiPriority w:val="9"/>
    <w:qFormat/>
    <w:rsid w:val="00E734AC"/>
    <w:pPr>
      <w:spacing w:before="240" w:after="240"/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781415"/>
    <w:pPr>
      <w:shd w:val="clear" w:color="auto" w:fill="EADBD4" w:themeFill="accent3" w:themeFillTint="33"/>
      <w:spacing w:before="240"/>
      <w:outlineLvl w:val="1"/>
    </w:pPr>
    <w:rPr>
      <w:b/>
      <w:color w:val="30206B"/>
      <w:sz w:val="20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rsid w:val="002A4C73"/>
    <w:pPr>
      <w:outlineLvl w:val="2"/>
    </w:pPr>
    <w:rPr>
      <w:rFonts w:asciiTheme="majorHAnsi" w:eastAsiaTheme="majorEastAsia" w:hAnsiTheme="majorHAnsi" w:cstheme="majorBidi"/>
      <w:color w:val="7030A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26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D4121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464FA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Cs/>
      <w:color w:val="8D4121" w:themeColor="accent2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263E"/>
    <w:pPr>
      <w:spacing w:before="240" w:after="60"/>
      <w:outlineLvl w:val="5"/>
    </w:pPr>
    <w:rPr>
      <w:rFonts w:asciiTheme="majorHAnsi" w:eastAsiaTheme="majorEastAsia" w:hAnsiTheme="majorHAnsi" w:cstheme="majorBidi"/>
      <w:b/>
      <w:bCs/>
      <w:color w:val="724109" w:themeColor="accent1" w:themeShade="80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263E"/>
    <w:pPr>
      <w:spacing w:before="240" w:after="60"/>
      <w:outlineLvl w:val="6"/>
    </w:pPr>
    <w:rPr>
      <w:rFonts w:asciiTheme="majorHAnsi" w:eastAsiaTheme="majorEastAsia" w:hAnsiTheme="majorHAnsi" w:cstheme="majorBidi"/>
      <w:i/>
      <w:color w:val="724109" w:themeColor="accent1" w:themeShade="80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39C"/>
    <w:pPr>
      <w:spacing w:before="240" w:after="60"/>
      <w:outlineLvl w:val="7"/>
    </w:pPr>
    <w:rPr>
      <w:rFonts w:asciiTheme="majorHAnsi" w:eastAsiaTheme="majorEastAsia" w:hAnsiTheme="majorHAnsi" w:cstheme="majorBidi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Theme="minorHAnsi" w:hAnsiTheme="minorHAnsi"/>
      <w:color w:val="808080"/>
      <w:sz w:val="16"/>
    </w:rPr>
  </w:style>
  <w:style w:type="table" w:styleId="GridTable1Light-Accent1">
    <w:name w:val="Grid Table 1 Light Accent 1"/>
    <w:aliases w:val="Employee status"/>
    <w:basedOn w:val="TableNormal"/>
    <w:uiPriority w:val="46"/>
    <w:rPr>
      <w:kern w:val="22"/>
      <w14:ligatures w14:val="standard"/>
    </w:rPr>
    <w:tblPr>
      <w:tblStyleRowBandSize w:val="1"/>
      <w:tblStyleColBandSize w:val="1"/>
      <w:tblBorders>
        <w:insideH w:val="single" w:sz="4" w:space="0" w:color="E48312" w:themeColor="accent1"/>
      </w:tblBorders>
      <w:tblCellMar>
        <w:top w:w="29" w:type="dxa"/>
        <w:bottom w:w="29" w:type="dxa"/>
      </w:tblCellMar>
    </w:tblPr>
    <w:tblStylePr w:type="firstRow">
      <w:rPr>
        <w:b w:val="0"/>
        <w:bCs/>
      </w:rPr>
      <w:tblPr/>
      <w:tcPr>
        <w:tcBorders>
          <w:top w:val="nil"/>
          <w:left w:val="nil"/>
          <w:bottom w:val="single" w:sz="12" w:space="0" w:color="E48312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styleId="Footer">
    <w:name w:val="footer"/>
    <w:basedOn w:val="Normal"/>
    <w:link w:val="FooterChar"/>
    <w:uiPriority w:val="99"/>
    <w:unhideWhenUsed/>
    <w:pPr>
      <w:spacing w:before="80" w:after="80"/>
      <w:jc w:val="right"/>
    </w:pPr>
    <w:rPr>
      <w:color w:val="865640" w:themeColor="accent3"/>
    </w:rPr>
  </w:style>
  <w:style w:type="character" w:customStyle="1" w:styleId="FooterChar">
    <w:name w:val="Footer Char"/>
    <w:basedOn w:val="DefaultParagraphFont"/>
    <w:link w:val="Footer"/>
    <w:uiPriority w:val="99"/>
    <w:rsid w:val="00860BE1"/>
    <w:rPr>
      <w:rFonts w:asciiTheme="minorHAnsi" w:hAnsiTheme="minorHAnsi"/>
      <w:color w:val="865640" w:themeColor="accent3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263E"/>
    <w:rPr>
      <w:rFonts w:asciiTheme="majorHAnsi" w:eastAsiaTheme="majorEastAsia" w:hAnsiTheme="majorHAnsi" w:cstheme="majorBidi"/>
      <w:i/>
      <w:iCs/>
      <w:color w:val="8D4121" w:themeColor="accent2" w:themeShade="BF"/>
      <w:sz w:val="16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4FA"/>
    <w:rPr>
      <w:rFonts w:asciiTheme="majorHAnsi" w:eastAsiaTheme="majorEastAsia" w:hAnsiTheme="majorHAnsi" w:cstheme="majorBidi"/>
      <w:b/>
      <w:bCs/>
      <w:iCs/>
      <w:color w:val="8D4121" w:themeColor="accent2" w:themeShade="BF"/>
      <w:sz w:val="1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263E"/>
    <w:rPr>
      <w:rFonts w:asciiTheme="majorHAnsi" w:eastAsiaTheme="majorEastAsia" w:hAnsiTheme="majorHAnsi" w:cstheme="majorBidi"/>
      <w:b/>
      <w:bCs/>
      <w:color w:val="724109" w:themeColor="accent1" w:themeShade="80"/>
      <w:sz w:val="1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263E"/>
    <w:rPr>
      <w:rFonts w:asciiTheme="majorHAnsi" w:eastAsiaTheme="majorEastAsia" w:hAnsiTheme="majorHAnsi" w:cstheme="majorBidi"/>
      <w:i/>
      <w:color w:val="724109" w:themeColor="accent1" w:themeShade="80"/>
      <w:sz w:val="16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39C"/>
    <w:rPr>
      <w:rFonts w:asciiTheme="majorHAnsi" w:eastAsiaTheme="majorEastAsia" w:hAnsiTheme="majorHAnsi" w:cstheme="majorBidi"/>
      <w:i/>
      <w:iCs/>
      <w:color w:val="000000" w:themeColor="text1"/>
      <w:sz w:val="16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color w:val="000000" w:themeColor="text1"/>
      <w:sz w:val="16"/>
    </w:rPr>
  </w:style>
  <w:style w:type="paragraph" w:styleId="Caption">
    <w:name w:val="caption"/>
    <w:basedOn w:val="Normal"/>
    <w:next w:val="Normal"/>
    <w:uiPriority w:val="35"/>
    <w:semiHidden/>
    <w:unhideWhenUsed/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2"/>
    <w:qFormat/>
    <w:pPr>
      <w:jc w:val="center"/>
    </w:pPr>
    <w:rPr>
      <w:noProof/>
    </w:rPr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F4DCD1" w:themeColor="accent2" w:themeTint="33"/>
        <w:bottom w:val="single" w:sz="4" w:space="0" w:color="F4DCD1" w:themeColor="accent2" w:themeTint="33"/>
        <w:insideH w:val="single" w:sz="4" w:space="0" w:color="F4DCD1" w:themeColor="accent2" w:themeTint="33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1Light-Accent6">
    <w:name w:val="List Table 1 Light Accent 6"/>
    <w:basedOn w:val="TableNormal"/>
    <w:uiPriority w:val="46"/>
    <w:tblPr>
      <w:tblStyleRowBandSize w:val="1"/>
      <w:tblStyleColBandSize w:val="1"/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6Colourful">
    <w:name w:val="List Table 6 Colorful"/>
    <w:basedOn w:val="Table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2">
    <w:name w:val="List Table 2 Accent 2"/>
    <w:basedOn w:val="TableNormal"/>
    <w:uiPriority w:val="47"/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2-Accent1">
    <w:name w:val="List Table 2 Accent 1"/>
    <w:basedOn w:val="TableNormal"/>
    <w:uiPriority w:val="47"/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2-Accent3">
    <w:name w:val="List Table 2 Accent 3"/>
    <w:basedOn w:val="TableNormal"/>
    <w:uiPriority w:val="47"/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  <w:tblCellMar>
        <w:top w:w="29" w:type="dxa"/>
        <w:bottom w:w="29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inorHAnsi" w:eastAsiaTheme="minorEastAsia" w:hAnsiTheme="minorHAnsi" w:cstheme="minorBidi"/>
      <w:color w:val="5A5A5A" w:themeColor="text1" w:themeTint="A5"/>
      <w:spacing w:val="15"/>
      <w:sz w:val="16"/>
    </w:rPr>
  </w:style>
  <w:style w:type="paragraph" w:styleId="Header">
    <w:name w:val="header"/>
    <w:basedOn w:val="Normal"/>
    <w:link w:val="HeaderChar"/>
    <w:uiPriority w:val="99"/>
    <w:unhideWhenUsed/>
    <w:rsid w:val="00875DA4"/>
    <w:pPr>
      <w:spacing w:before="0" w:after="0"/>
    </w:pPr>
  </w:style>
  <w:style w:type="paragraph" w:customStyle="1" w:styleId="Companyname">
    <w:name w:val="Company name"/>
    <w:basedOn w:val="Normal"/>
    <w:next w:val="Normal"/>
    <w:uiPriority w:val="1"/>
    <w:qFormat/>
    <w:rsid w:val="004931D8"/>
    <w:pPr>
      <w:spacing w:before="0" w:after="0"/>
      <w:jc w:val="center"/>
    </w:pPr>
    <w:rPr>
      <w:b/>
      <w:bCs/>
      <w:color w:val="30206B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75DA4"/>
    <w:rPr>
      <w:rFonts w:asciiTheme="minorHAnsi" w:hAnsiTheme="minorHAnsi"/>
      <w:color w:val="000000" w:themeColor="text1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D15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D15"/>
    <w:rPr>
      <w:rFonts w:ascii="Segoe UI" w:hAnsi="Segoe UI" w:cs="Segoe UI"/>
      <w:color w:val="000000" w:themeColor="tex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02D15"/>
  </w:style>
  <w:style w:type="paragraph" w:styleId="BlockText">
    <w:name w:val="Block Text"/>
    <w:basedOn w:val="Normal"/>
    <w:uiPriority w:val="99"/>
    <w:semiHidden/>
    <w:unhideWhenUsed/>
    <w:rsid w:val="00602D15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E4831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02D1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02D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02D1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02D15"/>
    <w:rPr>
      <w:rFonts w:asciiTheme="minorHAnsi" w:hAnsiTheme="minorHAnsi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02D1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02D15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02D1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02D1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02D15"/>
    <w:rPr>
      <w:rFonts w:asciiTheme="minorHAnsi" w:hAnsiTheme="minorHAnsi"/>
      <w:color w:val="000000" w:themeColor="text1"/>
      <w:sz w:val="16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1F039C"/>
    <w:rPr>
      <w:rFonts w:asciiTheme="minorHAnsi" w:hAnsiTheme="minorHAnsi"/>
      <w:b/>
      <w:bCs/>
      <w:i/>
      <w:iCs/>
      <w:color w:val="000000" w:themeColor="text1"/>
      <w:spacing w:val="0"/>
      <w:sz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table" w:styleId="ColourfulGrid">
    <w:name w:val="Colorful Grid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602D15"/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D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D15"/>
    <w:rPr>
      <w:rFonts w:asciiTheme="minorHAnsi" w:hAnsiTheme="minorHAnsi"/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02D15"/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02D15"/>
  </w:style>
  <w:style w:type="character" w:customStyle="1" w:styleId="DateChar">
    <w:name w:val="Date Char"/>
    <w:basedOn w:val="DefaultParagraphFont"/>
    <w:link w:val="Dat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02D15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02D15"/>
    <w:rPr>
      <w:rFonts w:ascii="Segoe UI" w:hAnsi="Segoe UI" w:cs="Segoe UI"/>
      <w:color w:val="000000" w:themeColor="text1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602D15"/>
    <w:pPr>
      <w:spacing w:before="0"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Emphasis">
    <w:name w:val="Emphasis"/>
    <w:basedOn w:val="DefaultParagraphFont"/>
    <w:uiPriority w:val="20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02D15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02D15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2D15"/>
    <w:rPr>
      <w:rFonts w:asciiTheme="minorHAnsi" w:hAnsiTheme="minorHAnsi"/>
      <w:color w:val="8C8C8C" w:themeColor="followedHyperlink"/>
      <w:sz w:val="16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2D1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2D15"/>
    <w:rPr>
      <w:rFonts w:asciiTheme="minorHAnsi" w:hAnsiTheme="minorHAnsi"/>
      <w:color w:val="000000" w:themeColor="text1"/>
      <w:sz w:val="20"/>
      <w:szCs w:val="20"/>
    </w:rPr>
  </w:style>
  <w:style w:type="table" w:styleId="GridTable1LightAccent2">
    <w:name w:val="Grid Table 1 Light Accent 2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02D15"/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02D15"/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3">
    <w:name w:val="Grid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02D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02D15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02D15"/>
    <w:rPr>
      <w:rFonts w:asciiTheme="minorHAnsi" w:hAnsiTheme="minorHAnsi"/>
      <w:i/>
      <w:iCs/>
      <w:color w:val="000000" w:themeColor="text1"/>
      <w:sz w:val="16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TMLCode">
    <w:name w:val="HTML Code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TMLKeyboard">
    <w:name w:val="HTML Keyboard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2D15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02D15"/>
    <w:rPr>
      <w:rFonts w:ascii="Consolas" w:hAnsi="Consolas"/>
      <w:color w:val="000000" w:themeColor="text1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02D15"/>
    <w:rPr>
      <w:rFonts w:asciiTheme="minorHAnsi" w:hAnsiTheme="minorHAnsi"/>
      <w:i/>
      <w:iCs/>
      <w:color w:val="000000" w:themeColor="text1"/>
      <w:sz w:val="16"/>
    </w:rPr>
  </w:style>
  <w:style w:type="character" w:styleId="Hyperlink">
    <w:name w:val="Hyperlink"/>
    <w:basedOn w:val="DefaultParagraphFont"/>
    <w:uiPriority w:val="99"/>
    <w:semiHidden/>
    <w:unhideWhenUsed/>
    <w:rsid w:val="00602D15"/>
    <w:rPr>
      <w:rFonts w:asciiTheme="minorHAnsi" w:hAnsiTheme="minorHAnsi"/>
      <w:color w:val="2998E3" w:themeColor="hyperlink"/>
      <w:sz w:val="16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D15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D15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D15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D15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02D15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D15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D15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D15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02D15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D1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F039C"/>
    <w:rPr>
      <w:rFonts w:asciiTheme="minorHAnsi" w:hAnsiTheme="minorHAnsi"/>
      <w:i/>
      <w:iCs/>
      <w:color w:val="724109" w:themeColor="accent1" w:themeShade="80"/>
      <w:sz w:val="1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F039C"/>
    <w:pPr>
      <w:pBdr>
        <w:top w:val="single" w:sz="4" w:space="10" w:color="724109" w:themeColor="accent1" w:themeShade="80"/>
        <w:bottom w:val="single" w:sz="4" w:space="10" w:color="724109" w:themeColor="accent1" w:themeShade="80"/>
      </w:pBdr>
      <w:spacing w:before="360" w:after="360"/>
      <w:jc w:val="center"/>
    </w:pPr>
    <w:rPr>
      <w:i/>
      <w:iCs/>
      <w:color w:val="7241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039C"/>
    <w:rPr>
      <w:rFonts w:asciiTheme="minorHAnsi" w:hAnsiTheme="minorHAnsi"/>
      <w:i/>
      <w:iCs/>
      <w:color w:val="724109" w:themeColor="accent1" w:themeShade="80"/>
      <w:sz w:val="16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1F039C"/>
    <w:rPr>
      <w:rFonts w:asciiTheme="minorHAnsi" w:hAnsiTheme="minorHAnsi"/>
      <w:b/>
      <w:bCs/>
      <w:caps w:val="0"/>
      <w:smallCaps/>
      <w:color w:val="724109" w:themeColor="accent1" w:themeShade="80"/>
      <w:spacing w:val="0"/>
      <w:sz w:val="16"/>
    </w:rPr>
  </w:style>
  <w:style w:type="table" w:styleId="LightGrid">
    <w:name w:val="Light Grid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02D15"/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02D1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paragraph" w:styleId="List">
    <w:name w:val="List"/>
    <w:basedOn w:val="Normal"/>
    <w:uiPriority w:val="99"/>
    <w:semiHidden/>
    <w:unhideWhenUsed/>
    <w:rsid w:val="00602D1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02D1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02D1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02D1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02D1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02D1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02D1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02D1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02D1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02D1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D1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D1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D1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D1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D1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02D1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02D1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02D1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02D1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02D1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02D1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02D15"/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3">
    <w:name w:val="List Table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02D15"/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02D15"/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02D15"/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Accent1">
    <w:name w:val="List Table 6 Colorful Accent 1"/>
    <w:basedOn w:val="TableNormal"/>
    <w:uiPriority w:val="51"/>
    <w:rsid w:val="00602D15"/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602D15"/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602D15"/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602D15"/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602D15"/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602D15"/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602D1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602D15"/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602D15"/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602D15"/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602D15"/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602D15"/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602D15"/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02D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02D15"/>
    <w:rPr>
      <w:rFonts w:ascii="Consolas" w:hAnsi="Consolas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02D1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02D15"/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02D15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02D15"/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02D1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02D1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02D15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602D15"/>
    <w:rPr>
      <w:color w:val="000000" w:themeColor="text1"/>
      <w:szCs w:val="18"/>
    </w:rPr>
  </w:style>
  <w:style w:type="paragraph" w:styleId="NormalWeb">
    <w:name w:val="Normal (Web)"/>
    <w:basedOn w:val="Normal"/>
    <w:uiPriority w:val="99"/>
    <w:semiHidden/>
    <w:unhideWhenUsed/>
    <w:rsid w:val="00602D1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02D1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D15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02D15"/>
    <w:rPr>
      <w:rFonts w:asciiTheme="minorHAnsi" w:hAnsiTheme="minorHAnsi"/>
      <w:color w:val="000000" w:themeColor="text1"/>
      <w:sz w:val="16"/>
    </w:rPr>
  </w:style>
  <w:style w:type="table" w:styleId="PlainTable1">
    <w:name w:val="Plain Table 1"/>
    <w:basedOn w:val="TableNormal"/>
    <w:uiPriority w:val="41"/>
    <w:rsid w:val="00602D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02D1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2D1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02D1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02D15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02D15"/>
    <w:rPr>
      <w:rFonts w:ascii="Consolas" w:hAnsi="Consolas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1F03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039C"/>
    <w:rPr>
      <w:rFonts w:asciiTheme="minorHAnsi" w:hAnsiTheme="minorHAnsi"/>
      <w:i/>
      <w:iCs/>
      <w:color w:val="404040" w:themeColor="text1" w:themeTint="BF"/>
      <w:sz w:val="16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02D1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02D15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02D15"/>
    <w:rPr>
      <w:rFonts w:asciiTheme="minorHAnsi" w:hAnsiTheme="minorHAnsi"/>
      <w:color w:val="000000" w:themeColor="text1"/>
      <w:sz w:val="16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602D15"/>
    <w:rPr>
      <w:rFonts w:asciiTheme="minorHAnsi" w:hAnsiTheme="minorHAnsi"/>
      <w:b/>
      <w:bCs/>
      <w:color w:val="000000" w:themeColor="text1"/>
      <w:sz w:val="16"/>
    </w:rPr>
  </w:style>
  <w:style w:type="character" w:styleId="SubtleEmphasis">
    <w:name w:val="Subtle Emphasis"/>
    <w:basedOn w:val="DefaultParagraphFont"/>
    <w:uiPriority w:val="19"/>
    <w:semiHidden/>
    <w:unhideWhenUsed/>
    <w:rsid w:val="00602D15"/>
    <w:rPr>
      <w:rFonts w:asciiTheme="minorHAnsi" w:hAnsiTheme="minorHAnsi"/>
      <w:i/>
      <w:iCs/>
      <w:color w:val="404040" w:themeColor="text1" w:themeTint="BF"/>
      <w:sz w:val="16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1F039C"/>
    <w:rPr>
      <w:rFonts w:asciiTheme="minorHAnsi" w:hAnsiTheme="minorHAnsi"/>
      <w:caps w:val="0"/>
      <w:smallCaps/>
      <w:color w:val="5A5A5A" w:themeColor="text1" w:themeTint="A5"/>
      <w:sz w:val="16"/>
    </w:rPr>
  </w:style>
  <w:style w:type="table" w:styleId="Table3Deffects1">
    <w:name w:val="Table 3D effects 1"/>
    <w:basedOn w:val="TableNormal"/>
    <w:uiPriority w:val="99"/>
    <w:semiHidden/>
    <w:unhideWhenUsed/>
    <w:rsid w:val="00602D1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02D1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02D1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02D1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602D1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602D1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602D1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02D1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02D1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02D1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02D1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02D1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02D1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02D1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02D1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02D1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02D1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02D1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02D1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02D1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02D1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02D1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02D1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02D1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02D1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02D1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02D1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02D1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02D1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02D1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02D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02D1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02D1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02D1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602D15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02D15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02D1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02D15"/>
  </w:style>
  <w:style w:type="paragraph" w:styleId="TOC2">
    <w:name w:val="toc 2"/>
    <w:basedOn w:val="Normal"/>
    <w:next w:val="Normal"/>
    <w:autoRedefine/>
    <w:uiPriority w:val="39"/>
    <w:semiHidden/>
    <w:unhideWhenUsed/>
    <w:rsid w:val="00602D15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02D15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02D1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02D1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02D1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02D1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02D1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02D15"/>
    <w:pPr>
      <w:ind w:left="1760"/>
    </w:pPr>
  </w:style>
  <w:style w:type="table" w:customStyle="1" w:styleId="Report">
    <w:name w:val="Report"/>
    <w:basedOn w:val="TableNormal"/>
    <w:uiPriority w:val="99"/>
    <w:rsid w:val="007844B0"/>
    <w:tblPr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7F7F7F" w:themeColor="text1" w:themeTint="80"/>
      </w:tblBorders>
      <w:tblCellMar>
        <w:left w:w="0" w:type="dxa"/>
        <w:right w:w="0" w:type="dxa"/>
      </w:tblCellMar>
    </w:tblPr>
    <w:tblStylePr w:type="firstRow">
      <w:rPr>
        <w:b w:val="0"/>
        <w:i w:val="0"/>
        <w:color w:val="8D4121" w:themeColor="accent2" w:themeShade="BF"/>
      </w:rPr>
      <w:tblPr/>
      <w:trPr>
        <w:tblHeader/>
      </w:trPr>
    </w:tblStylePr>
    <w:tblStylePr w:type="firstCol">
      <w:rPr>
        <w:b w:val="0"/>
        <w:i w:val="0"/>
        <w:color w:val="8D4121" w:themeColor="accent2" w:themeShade="BF"/>
      </w:rPr>
    </w:tblStylePr>
    <w:tblStylePr w:type="band2Vert">
      <w:rPr>
        <w:color w:val="auto"/>
      </w:rPr>
    </w:tblStylePr>
  </w:style>
  <w:style w:type="paragraph" w:customStyle="1" w:styleId="Style1">
    <w:name w:val="Style1"/>
    <w:basedOn w:val="Heading2"/>
    <w:qFormat/>
    <w:rsid w:val="00E734AC"/>
    <w:rPr>
      <w:color w:val="000000" w:themeColor="text1"/>
    </w:rPr>
  </w:style>
  <w:style w:type="character" w:customStyle="1" w:styleId="checkbox">
    <w:name w:val="checkbox"/>
    <w:basedOn w:val="DefaultParagraphFont"/>
    <w:uiPriority w:val="1"/>
    <w:qFormat/>
    <w:rsid w:val="00912A34"/>
    <w:rPr>
      <w:rFonts w:asciiTheme="minorHAnsi" w:hAnsiTheme="minorHAnsi"/>
      <w:color w:val="000000" w:themeColor="text1"/>
      <w:sz w:val="16"/>
    </w:rPr>
  </w:style>
  <w:style w:type="paragraph" w:customStyle="1" w:styleId="Checkbox0">
    <w:name w:val="Checkbox"/>
    <w:basedOn w:val="Normal"/>
    <w:next w:val="Normal"/>
    <w:qFormat/>
    <w:rsid w:val="00C00149"/>
    <w:pPr>
      <w:spacing w:before="0" w:after="0"/>
      <w:jc w:val="center"/>
    </w:pPr>
    <w:rPr>
      <w:rFonts w:eastAsia="Times New Roman" w:cs="Times New Roman"/>
      <w:color w:val="404040" w:themeColor="text1" w:themeTint="BF"/>
      <w:sz w:val="19"/>
      <w:szCs w:val="19"/>
      <w:lang w:val="en-US" w:eastAsia="en-US"/>
    </w:rPr>
  </w:style>
  <w:style w:type="paragraph" w:styleId="Revision">
    <w:name w:val="Revision"/>
    <w:hidden/>
    <w:uiPriority w:val="99"/>
    <w:semiHidden/>
    <w:rsid w:val="00FD652D"/>
    <w:pPr>
      <w:spacing w:before="0" w:after="0"/>
    </w:pPr>
    <w:rPr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ihr.com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ihr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ihr.com/platform/?utm_source=resource&amp;utm_medium=resource&amp;utm_campaign=templates&amp;utm_content=templat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therinescott/Library/Containers/com.microsoft.Word/Data/Library/Application%20Support/Microsoft/Office/16.0/DTS/Search/%7b44F92B24-2CCE-0A41-89A0-ED80F953A24D%7dtf0346306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E10FF2979A5B4092612F9D0254A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F9C8E-91FC-234F-B325-17B61FEDB188}"/>
      </w:docPartPr>
      <w:docPartBody>
        <w:p w:rsidR="00F906F8" w:rsidRDefault="00000000">
          <w:pPr>
            <w:pStyle w:val="52E10FF2979A5B4092612F9D0254ABF0"/>
          </w:pPr>
          <w:r>
            <w:rPr>
              <w:lang w:bidi="en-GB"/>
            </w:rPr>
            <w:t>Employee name</w:t>
          </w:r>
        </w:p>
      </w:docPartBody>
    </w:docPart>
    <w:docPart>
      <w:docPartPr>
        <w:name w:val="9E39F8BD11CCE44583B1FEE14EC75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C1343-3EB1-4F4C-9F11-63A14221CDA3}"/>
      </w:docPartPr>
      <w:docPartBody>
        <w:p w:rsidR="00F906F8" w:rsidRDefault="00000000">
          <w:pPr>
            <w:pStyle w:val="9E39F8BD11CCE44583B1FEE14EC758B0"/>
          </w:pPr>
          <w:r w:rsidRPr="007844B0">
            <w:rPr>
              <w:lang w:bidi="en-GB"/>
            </w:rPr>
            <w:t>Enter employee name</w:t>
          </w:r>
        </w:p>
      </w:docPartBody>
    </w:docPart>
    <w:docPart>
      <w:docPartPr>
        <w:name w:val="533CC1255D8E06458841634A6845C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BBE2D-CAF1-B44D-A5C0-2A6B04ED0ED8}"/>
      </w:docPartPr>
      <w:docPartBody>
        <w:p w:rsidR="00F906F8" w:rsidRDefault="00000000">
          <w:pPr>
            <w:pStyle w:val="533CC1255D8E06458841634A6845C4F4"/>
          </w:pPr>
          <w:r>
            <w:rPr>
              <w:lang w:bidi="en-GB"/>
            </w:rPr>
            <w:t>Manager</w:t>
          </w:r>
        </w:p>
      </w:docPartBody>
    </w:docPart>
    <w:docPart>
      <w:docPartPr>
        <w:name w:val="02A2CD39F3D2AF4095D16A15AB4F0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8AB9B-F234-CF47-B62B-C13C9CC77213}"/>
      </w:docPartPr>
      <w:docPartBody>
        <w:p w:rsidR="00F906F8" w:rsidRDefault="00000000">
          <w:pPr>
            <w:pStyle w:val="02A2CD39F3D2AF4095D16A15AB4F0FE0"/>
          </w:pPr>
          <w:r>
            <w:rPr>
              <w:lang w:bidi="en-GB"/>
            </w:rPr>
            <w:t>Enter manager</w:t>
          </w:r>
        </w:p>
      </w:docPartBody>
    </w:docPart>
    <w:docPart>
      <w:docPartPr>
        <w:name w:val="6A43808F54B4F24AB051E5A1D3C8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2D787-D01F-C048-BC38-B2EBD9963A4C}"/>
      </w:docPartPr>
      <w:docPartBody>
        <w:p w:rsidR="00F906F8" w:rsidRDefault="00E254E8" w:rsidP="00E254E8">
          <w:pPr>
            <w:pStyle w:val="6A43808F54B4F24AB051E5A1D3C88C2C"/>
          </w:pPr>
          <w:r>
            <w:rPr>
              <w:lang w:bidi="en-GB"/>
            </w:rPr>
            <w:t>Enter due date</w:t>
          </w:r>
        </w:p>
      </w:docPartBody>
    </w:docPart>
    <w:docPart>
      <w:docPartPr>
        <w:name w:val="D6877CE495855C4EBC39D4C03367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ABC77-E554-E145-99CB-C9B157D380A3}"/>
      </w:docPartPr>
      <w:docPartBody>
        <w:p w:rsidR="00F906F8" w:rsidRDefault="00E254E8" w:rsidP="00E254E8">
          <w:pPr>
            <w:pStyle w:val="D6877CE495855C4EBC39D4C0336775AF"/>
          </w:pPr>
          <w:r>
            <w:rPr>
              <w:lang w:bidi="en-GB"/>
            </w:rPr>
            <w:t>Enter due date</w:t>
          </w:r>
        </w:p>
      </w:docPartBody>
    </w:docPart>
    <w:docPart>
      <w:docPartPr>
        <w:name w:val="B61AC38D1803284DAF2736EA195E6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1870-4BA5-7D47-8CA5-C6277FA02841}"/>
      </w:docPartPr>
      <w:docPartBody>
        <w:p w:rsidR="00F906F8" w:rsidRDefault="00E254E8" w:rsidP="00E254E8">
          <w:pPr>
            <w:pStyle w:val="B61AC38D1803284DAF2736EA195E60A5"/>
          </w:pPr>
          <w:r>
            <w:rPr>
              <w:lang w:bidi="en-GB"/>
            </w:rPr>
            <w:t>Enter due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IBM Plex Sans Text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BM Plex Sans SemiBold">
    <w:panose1 w:val="020B0703050203000203"/>
    <w:charset w:val="00"/>
    <w:family w:val="swiss"/>
    <w:pitch w:val="variable"/>
    <w:sig w:usb0="A00002EF" w:usb1="5000203B" w:usb2="00000000" w:usb3="00000000" w:csb0="0000019F" w:csb1="00000000"/>
  </w:font>
  <w:font w:name="IBM Plex Sans">
    <w:panose1 w:val="020B0503050203000203"/>
    <w:charset w:val="00"/>
    <w:family w:val="swiss"/>
    <w:notTrueType/>
    <w:pitch w:val="variable"/>
    <w:sig w:usb0="A00002EF" w:usb1="50002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4E8"/>
    <w:rsid w:val="0028726A"/>
    <w:rsid w:val="0029473B"/>
    <w:rsid w:val="006C540A"/>
    <w:rsid w:val="008036E6"/>
    <w:rsid w:val="008F211B"/>
    <w:rsid w:val="00A03D88"/>
    <w:rsid w:val="00B13958"/>
    <w:rsid w:val="00E254E8"/>
    <w:rsid w:val="00F85B1E"/>
    <w:rsid w:val="00F9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E10FF2979A5B4092612F9D0254ABF0">
    <w:name w:val="52E10FF2979A5B4092612F9D0254ABF0"/>
  </w:style>
  <w:style w:type="paragraph" w:customStyle="1" w:styleId="9E39F8BD11CCE44583B1FEE14EC758B0">
    <w:name w:val="9E39F8BD11CCE44583B1FEE14EC758B0"/>
  </w:style>
  <w:style w:type="paragraph" w:customStyle="1" w:styleId="533CC1255D8E06458841634A6845C4F4">
    <w:name w:val="533CC1255D8E06458841634A6845C4F4"/>
  </w:style>
  <w:style w:type="paragraph" w:customStyle="1" w:styleId="02A2CD39F3D2AF4095D16A15AB4F0FE0">
    <w:name w:val="02A2CD39F3D2AF4095D16A15AB4F0FE0"/>
  </w:style>
  <w:style w:type="paragraph" w:customStyle="1" w:styleId="6A43808F54B4F24AB051E5A1D3C88C2C">
    <w:name w:val="6A43808F54B4F24AB051E5A1D3C88C2C"/>
    <w:rsid w:val="00E254E8"/>
  </w:style>
  <w:style w:type="paragraph" w:customStyle="1" w:styleId="D6877CE495855C4EBC39D4C0336775AF">
    <w:name w:val="D6877CE495855C4EBC39D4C0336775AF"/>
    <w:rsid w:val="00E254E8"/>
  </w:style>
  <w:style w:type="paragraph" w:customStyle="1" w:styleId="B61AC38D1803284DAF2736EA195E60A5">
    <w:name w:val="B61AC38D1803284DAF2736EA195E60A5"/>
    <w:rsid w:val="00E254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on-Auditorium-Staging22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AED09CB-92A0-414F-B35F-F9C2F2F10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86410-FAE5-46E1-9CB0-7F0B443429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F5B80C-6231-D74D-8586-598C83EC2E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4CB403-43D3-4084-BAD4-497D9897173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{44F92B24-2CCE-0A41-89A0-ED80F953A24D}tf03463063_win32.dotx</Template>
  <TotalTime>0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2023-05-09T11:22:00Z</dcterms:created>
  <dcterms:modified xsi:type="dcterms:W3CDTF">2024-05-27T09:49:00Z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